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67E9B" w:rsidRDefault="00C67E9B" w:rsidP="00072A09"/>
    <w:p w:rsidR="00C67E9B" w:rsidRDefault="00C67E9B" w:rsidP="00072A09"/>
    <w:p w:rsidR="00C67E9B" w:rsidRDefault="00C67E9B" w:rsidP="00072A09"/>
    <w:p w:rsidR="00CA0CBB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>ANMELDELSE AF</w:t>
      </w: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>”</w:t>
      </w:r>
      <w:r w:rsidR="00B5232F">
        <w:rPr>
          <w:rFonts w:ascii="Verdana" w:hAnsi="Verdana"/>
          <w:b/>
          <w:color w:val="95B3D7" w:themeColor="accent1" w:themeTint="99"/>
          <w:sz w:val="28"/>
          <w:szCs w:val="28"/>
        </w:rPr>
        <w:t>ÅRET 2020 - almindelige dage i en ualmindelig tid</w:t>
      </w:r>
      <w:r>
        <w:rPr>
          <w:rFonts w:ascii="Verdana" w:hAnsi="Verdana"/>
          <w:b/>
          <w:color w:val="95B3D7" w:themeColor="accent1" w:themeTint="99"/>
          <w:sz w:val="28"/>
          <w:szCs w:val="28"/>
        </w:rPr>
        <w:t>”</w:t>
      </w: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F66DF3" w:rsidRDefault="00F66DF3" w:rsidP="00696D99">
      <w:pPr>
        <w:ind w:left="1985"/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 xml:space="preserve">sendes til </w:t>
      </w:r>
      <w:hyperlink r:id="rId8" w:history="1">
        <w:r w:rsidRPr="001213B3">
          <w:rPr>
            <w:rStyle w:val="Hyperlink"/>
            <w:rFonts w:ascii="Verdana" w:hAnsi="Verdana"/>
            <w:b/>
            <w:sz w:val="28"/>
            <w:szCs w:val="28"/>
          </w:rPr>
          <w:t>presse@monika.one</w:t>
        </w:r>
      </w:hyperlink>
    </w:p>
    <w:p w:rsidR="000749A5" w:rsidRDefault="000749A5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0749A5" w:rsidRDefault="000749A5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>som vil videresende til</w:t>
      </w:r>
    </w:p>
    <w:p w:rsidR="000749A5" w:rsidRDefault="000749A5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hyperlink r:id="rId9" w:history="1">
        <w:r w:rsidRPr="005472F5">
          <w:rPr>
            <w:rStyle w:val="Hyperlink"/>
            <w:rFonts w:ascii="Verdana" w:hAnsi="Verdana"/>
            <w:b/>
            <w:sz w:val="28"/>
            <w:szCs w:val="28"/>
          </w:rPr>
          <w:t>presse@bod.dk</w:t>
        </w:r>
      </w:hyperlink>
    </w:p>
    <w:p w:rsidR="000749A5" w:rsidRDefault="000749A5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F66DF3" w:rsidRPr="00017F8E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CA0CBB" w:rsidRP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072A09" w:rsidRPr="00072A09" w:rsidRDefault="00072A09" w:rsidP="00306A2E">
      <w:pPr>
        <w:ind w:left="4253"/>
      </w:pPr>
    </w:p>
    <w:p w:rsidR="00072A09" w:rsidRPr="00072A09" w:rsidRDefault="00072A09" w:rsidP="00306A2E">
      <w:pPr>
        <w:ind w:left="4253"/>
      </w:pPr>
    </w:p>
    <w:p w:rsidR="00072A09" w:rsidRPr="00072A09" w:rsidRDefault="00072A09" w:rsidP="00306A2E">
      <w:pPr>
        <w:ind w:left="4253"/>
      </w:pPr>
    </w:p>
    <w:p w:rsidR="00072A09" w:rsidRPr="00072A09" w:rsidRDefault="00EB14B0" w:rsidP="00306A2E">
      <w:pPr>
        <w:ind w:left="4253"/>
      </w:pPr>
      <w:r>
        <w:t xml:space="preserve">    </w:t>
      </w:r>
      <w:r w:rsidR="00306A2E">
        <w:t xml:space="preserve">                  </w:t>
      </w:r>
      <w:r>
        <w:t xml:space="preserve">     </w:t>
      </w:r>
    </w:p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Default="00072A09" w:rsidP="00072A09"/>
    <w:p w:rsidR="005F225E" w:rsidRPr="00072A09" w:rsidRDefault="005F225E" w:rsidP="00072A09">
      <w:pPr>
        <w:tabs>
          <w:tab w:val="left" w:pos="3570"/>
        </w:tabs>
      </w:pPr>
    </w:p>
    <w:sectPr w:rsidR="005F225E" w:rsidRPr="00072A09" w:rsidSect="00EB14B0">
      <w:headerReference w:type="default" r:id="rId10"/>
      <w:footerReference w:type="default" r:id="rId11"/>
      <w:pgSz w:w="11906" w:h="16838" w:code="9"/>
      <w:pgMar w:top="340" w:right="424" w:bottom="680" w:left="284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4E3" w:rsidRDefault="006674E3">
      <w:r>
        <w:separator/>
      </w:r>
    </w:p>
  </w:endnote>
  <w:endnote w:type="continuationSeparator" w:id="0">
    <w:p w:rsidR="006674E3" w:rsidRDefault="00667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F9" w:rsidRPr="00AB5269" w:rsidRDefault="0082160A" w:rsidP="002878E6">
    <w:pPr>
      <w:pStyle w:val="Overskrift4"/>
      <w:ind w:left="142"/>
      <w:jc w:val="right"/>
      <w:rPr>
        <w:color w:val="548DD4" w:themeColor="text2" w:themeTint="99"/>
        <w:sz w:val="22"/>
        <w:szCs w:val="22"/>
        <w:lang w:val="en-GB"/>
      </w:rPr>
    </w:pPr>
    <w:r w:rsidRPr="0082160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445.4pt;margin-top:-36.5pt;width:107.9pt;height:73.5pt;z-index:251660288" filled="f" stroked="f">
          <v:textbox>
            <w:txbxContent>
              <w:p w:rsidR="00696D99" w:rsidRDefault="00696D99">
                <w:r>
                  <w:rPr>
                    <w:noProof/>
                  </w:rPr>
                  <w:drawing>
                    <wp:inline distT="0" distB="0" distL="0" distR="0">
                      <wp:extent cx="952500" cy="714375"/>
                      <wp:effectExtent l="133350" t="57150" r="114300" b="676275"/>
                      <wp:docPr id="15" name="Billede 14" descr="2020 Monika Portræt 15032020 redigere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20 Monika Portræt 15032020 redigeret.jpg"/>
                              <pic:cNvPicPr/>
                            </pic:nvPicPr>
                            <pic:blipFill>
                              <a:blip r:embed="rId1"/>
                              <a:srcRect l="19520" r="540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0" cy="714375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>
                                <a:outerShdw blurRad="381000" dist="292100" dir="5400000" sx="-80000" sy="-18000" rotWithShape="0">
                                  <a:srgbClr val="000000">
                                    <a:alpha val="22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82160A">
      <w:rPr>
        <w:noProof/>
      </w:rPr>
      <w:pict>
        <v:shape id="_x0000_s2064" type="#_x0000_t202" style="position:absolute;left:0;text-align:left;margin-left:36.8pt;margin-top:-11.6pt;width:46.5pt;height:40.9pt;z-index:251659264" filled="f" stroked="f">
          <v:textbox>
            <w:txbxContent>
              <w:p w:rsidR="00696D99" w:rsidRDefault="00696D99">
                <w:r w:rsidRPr="00696D99">
                  <w:rPr>
                    <w:noProof/>
                  </w:rPr>
                  <w:drawing>
                    <wp:inline distT="0" distB="0" distL="0" distR="0">
                      <wp:extent cx="398145" cy="440501"/>
                      <wp:effectExtent l="19050" t="0" r="1905" b="0"/>
                      <wp:docPr id="13" name="Billede 1" descr="qi-go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i-go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</a:blip>
                              <a:srcRect r="508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8145" cy="4405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749A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6.5pt;height:6.25pt" o:hrpct="0" o:hralign="center" o:hr="t">
          <v:imagedata r:id="rId3" o:title="BD15185_"/>
        </v:shape>
      </w:pict>
    </w:r>
  </w:p>
  <w:p w:rsidR="002078C1" w:rsidRPr="005F225E" w:rsidRDefault="00924E9B" w:rsidP="00696D99">
    <w:pPr>
      <w:pStyle w:val="Sidehoved"/>
      <w:rPr>
        <w:rFonts w:asciiTheme="majorHAnsi" w:hAnsiTheme="majorHAnsi"/>
        <w:color w:val="548DD4" w:themeColor="text2" w:themeTint="99"/>
        <w:sz w:val="18"/>
        <w:szCs w:val="18"/>
        <w:lang w:val="en-GB"/>
      </w:rPr>
    </w:pPr>
    <w:r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 </w:t>
    </w:r>
    <w:r w:rsidR="00696D99"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                                        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Monika L. Petersen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</w:rPr>
      <w:t xml:space="preserve">26297151   </w:t>
    </w:r>
    <w:hyperlink r:id="rId4" w:history="1">
      <w:r w:rsidR="002078C1" w:rsidRPr="005F225E">
        <w:rPr>
          <w:rFonts w:asciiTheme="majorHAnsi" w:hAnsiTheme="majorHAnsi"/>
          <w:color w:val="548DD4" w:themeColor="text2" w:themeTint="99"/>
          <w:sz w:val="18"/>
          <w:szCs w:val="18"/>
        </w:rPr>
        <w:t>mail@monika.one</w:t>
      </w:r>
    </w:hyperlink>
    <w:r w:rsidR="002078C1" w:rsidRPr="005F225E">
      <w:rPr>
        <w:rFonts w:asciiTheme="majorHAnsi" w:hAnsiTheme="majorHAnsi"/>
        <w:sz w:val="18"/>
        <w:szCs w:val="18"/>
      </w:rPr>
      <w:t xml:space="preserve">   </w:t>
    </w:r>
    <w:hyperlink r:id="rId5" w:history="1">
      <w:r w:rsidR="002078C1" w:rsidRPr="005F225E">
        <w:rPr>
          <w:rFonts w:asciiTheme="majorHAnsi" w:hAnsiTheme="majorHAnsi"/>
          <w:color w:val="548DD4" w:themeColor="text2" w:themeTint="99"/>
          <w:sz w:val="18"/>
          <w:szCs w:val="18"/>
          <w:lang w:val="en-GB"/>
        </w:rPr>
        <w:t>www.monika.one</w:t>
      </w:r>
    </w:hyperlink>
    <w:r w:rsidR="002078C1">
      <w:t xml:space="preserve">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  <w:lang w:val="en-GB"/>
      </w:rPr>
      <w:t>www.qigongsilke.dk</w:t>
    </w:r>
  </w:p>
  <w:p w:rsidR="002D13F9" w:rsidRPr="002D13F9" w:rsidRDefault="00072A09" w:rsidP="002D13F9">
    <w:pPr>
      <w:pStyle w:val="Overskrift4"/>
      <w:jc w:val="center"/>
      <w:rPr>
        <w:b w:val="0"/>
        <w:color w:val="548DD4" w:themeColor="text2" w:themeTint="99"/>
        <w:sz w:val="18"/>
        <w:szCs w:val="18"/>
        <w:lang w:val="en-GB"/>
      </w:rPr>
    </w:pPr>
    <w:r>
      <w:rPr>
        <w:b w:val="0"/>
        <w:color w:val="548DD4" w:themeColor="text2" w:themeTint="99"/>
        <w:sz w:val="18"/>
        <w:szCs w:val="18"/>
      </w:rPr>
      <w:t xml:space="preserve"> </w:t>
    </w:r>
    <w:r w:rsidR="002D13F9" w:rsidRPr="005A74D2">
      <w:rPr>
        <w:b w:val="0"/>
        <w:color w:val="548DD4" w:themeColor="text2" w:themeTint="99"/>
        <w:sz w:val="18"/>
        <w:szCs w:val="18"/>
      </w:rPr>
      <w:t xml:space="preserve">          </w:t>
    </w:r>
    <w:r w:rsidR="002D13F9" w:rsidRPr="005A74D2">
      <w:rPr>
        <w:b w:val="0"/>
        <w:color w:val="548DD4" w:themeColor="text2" w:themeTint="99"/>
        <w:sz w:val="21"/>
        <w:szCs w:val="21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4E3" w:rsidRDefault="006674E3">
      <w:r>
        <w:separator/>
      </w:r>
    </w:p>
  </w:footnote>
  <w:footnote w:type="continuationSeparator" w:id="0">
    <w:p w:rsidR="006674E3" w:rsidRDefault="006674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69" w:rsidRPr="00904DC1" w:rsidRDefault="0082160A" w:rsidP="00017F8E">
    <w:pPr>
      <w:pStyle w:val="Overskrift3"/>
      <w:ind w:left="1985"/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</w:pPr>
    <w:r w:rsidRPr="0082160A">
      <w:rPr>
        <w:b w:val="0"/>
        <w:noProof/>
        <w:color w:val="548DD4" w:themeColor="text2" w:themeTint="99"/>
        <w:sz w:val="36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21.55pt;margin-top:-10.35pt;width:107pt;height:75pt;z-index:251658240" filled="f" stroked="f">
          <v:textbox style="mso-next-textbox:#_x0000_s2051">
            <w:txbxContent>
              <w:p w:rsidR="00AB5269" w:rsidRPr="002878E6" w:rsidRDefault="00AB5269" w:rsidP="00C67E9B">
                <w:pPr>
                  <w:jc w:val="center"/>
                  <w:rPr>
                    <w:rFonts w:asciiTheme="majorHAnsi" w:hAnsiTheme="majorHAnsi"/>
                    <w:color w:val="1F497D" w:themeColor="text2"/>
                    <w:sz w:val="18"/>
                    <w:szCs w:val="18"/>
                  </w:rPr>
                </w:pPr>
                <w:r w:rsidRPr="002878E6">
                  <w:rPr>
                    <w:noProof/>
                    <w:color w:val="1F497D" w:themeColor="text2"/>
                    <w:sz w:val="18"/>
                    <w:szCs w:val="18"/>
                  </w:rPr>
                  <w:drawing>
                    <wp:inline distT="0" distB="0" distL="0" distR="0">
                      <wp:extent cx="1071544" cy="897255"/>
                      <wp:effectExtent l="38100" t="0" r="14306" b="264795"/>
                      <wp:docPr id="2" name="Billede 1" descr="D:\Brugere\Bruger\Documents\Skabeloner\Brevpapir\Monika Logo_X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Brugere\Bruger\Documents\Skabeloner\Brevpapir\Monika Logo_X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1366" cy="897106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reflection blurRad="12700" stA="38000" endPos="28000" dist="5000" dir="5400000" sy="-100000" algn="bl" rotWithShape="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  <w:r w:rsidR="009E18E6" w:rsidRPr="00924E9B">
                  <w:rPr>
                    <w:rFonts w:asciiTheme="majorHAnsi" w:hAnsiTheme="majorHAnsi"/>
                    <w:color w:val="FFFFFF" w:themeColor="background1"/>
                    <w:sz w:val="18"/>
                    <w:szCs w:val="18"/>
                  </w:rPr>
                  <w:t>.</w:t>
                </w:r>
              </w:p>
            </w:txbxContent>
          </v:textbox>
        </v:shape>
      </w:pict>
    </w:r>
    <w:r w:rsidR="00017F8E" w:rsidRPr="00904DC1"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  <w:t>SK</w:t>
    </w:r>
    <w:r w:rsidR="00F66DF3"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  <w:t>RIV EN ANMELDELSE</w:t>
    </w:r>
    <w:r w:rsidR="002078C1" w:rsidRPr="00904DC1">
      <w:rPr>
        <w:rFonts w:ascii="Bradley Hand ITC" w:hAnsi="Bradley Hand ITC"/>
        <w:i/>
        <w:shadow/>
        <w:color w:val="FF0000"/>
        <w:spacing w:val="20"/>
        <w:sz w:val="48"/>
        <w:szCs w:val="48"/>
      </w:rPr>
      <w:t xml:space="preserve">                                             </w:t>
    </w:r>
  </w:p>
  <w:p w:rsidR="00C51B01" w:rsidRDefault="0082160A" w:rsidP="005F225E">
    <w:pPr>
      <w:pStyle w:val="Sidehoved"/>
      <w:ind w:left="-1418" w:right="-14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68.75pt;height:4.75pt" o:hrpct="0" o:hralign="right" o:hr="t">
          <v:imagedata r:id="rId2" o:title="BD15185_"/>
        </v:shape>
      </w:pict>
    </w:r>
  </w:p>
  <w:p w:rsidR="00C51B01" w:rsidRDefault="002078C1" w:rsidP="001A13FB">
    <w:pPr>
      <w:pStyle w:val="Sidehoved"/>
      <w:rPr>
        <w:rFonts w:asciiTheme="majorHAnsi" w:hAnsiTheme="majorHAnsi"/>
        <w:color w:val="FF0000"/>
        <w:sz w:val="18"/>
        <w:szCs w:val="18"/>
        <w:lang w:val="en-GB"/>
      </w:rPr>
    </w:pPr>
    <w:r>
      <w:rPr>
        <w:rFonts w:asciiTheme="majorHAnsi" w:hAnsiTheme="majorHAnsi"/>
        <w:color w:val="FF0000"/>
        <w:sz w:val="18"/>
        <w:szCs w:val="18"/>
        <w:lang w:val="en-GB"/>
      </w:rPr>
      <w:tab/>
    </w:r>
    <w:r w:rsidRPr="002078C1">
      <w:rPr>
        <w:rFonts w:asciiTheme="majorHAnsi" w:hAnsiTheme="majorHAnsi"/>
        <w:color w:val="FF0000"/>
        <w:sz w:val="18"/>
        <w:szCs w:val="18"/>
        <w:lang w:val="en-GB"/>
      </w:rPr>
      <w:t xml:space="preserve"> </w:t>
    </w:r>
  </w:p>
  <w:p w:rsidR="002078C1" w:rsidRPr="002078C1" w:rsidRDefault="002078C1" w:rsidP="002078C1">
    <w:pPr>
      <w:pStyle w:val="Sidehoved"/>
      <w:rPr>
        <w:rFonts w:asciiTheme="majorHAnsi" w:hAnsiTheme="majorHAnsi"/>
        <w:color w:val="FF0000"/>
        <w:sz w:val="18"/>
        <w:szCs w:val="18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D1E03"/>
    <w:multiLevelType w:val="singleLevel"/>
    <w:tmpl w:val="3382568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">
    <w:nsid w:val="233F56FD"/>
    <w:multiLevelType w:val="hybridMultilevel"/>
    <w:tmpl w:val="BFBE6100"/>
    <w:lvl w:ilvl="0" w:tplc="0406000B">
      <w:start w:val="1"/>
      <w:numFmt w:val="bullet"/>
      <w:lvlText w:val="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739"/>
        </w:tabs>
        <w:ind w:left="273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899"/>
        </w:tabs>
        <w:ind w:left="489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39"/>
        </w:tabs>
        <w:ind w:left="633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59"/>
        </w:tabs>
        <w:ind w:left="705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79"/>
        </w:tabs>
        <w:ind w:left="7779" w:hanging="360"/>
      </w:pPr>
      <w:rPr>
        <w:rFonts w:ascii="Wingdings" w:hAnsi="Wingdings" w:hint="default"/>
      </w:rPr>
    </w:lvl>
  </w:abstractNum>
  <w:abstractNum w:abstractNumId="2">
    <w:nsid w:val="50F21A32"/>
    <w:multiLevelType w:val="singleLevel"/>
    <w:tmpl w:val="5204D77A"/>
    <w:lvl w:ilvl="0">
      <w:start w:val="2750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3">
    <w:nsid w:val="68D051D3"/>
    <w:multiLevelType w:val="singleLevel"/>
    <w:tmpl w:val="898425A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">
    <w:nsid w:val="7EB64D80"/>
    <w:multiLevelType w:val="singleLevel"/>
    <w:tmpl w:val="DD34920A"/>
    <w:lvl w:ilvl="0">
      <w:start w:val="2791"/>
      <w:numFmt w:val="decimal"/>
      <w:lvlText w:val="%1"/>
      <w:lvlJc w:val="left"/>
      <w:pPr>
        <w:tabs>
          <w:tab w:val="num" w:pos="4410"/>
        </w:tabs>
        <w:ind w:left="4410" w:hanging="69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3F01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30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05AD0"/>
    <w:rsid w:val="00006AA2"/>
    <w:rsid w:val="000101C0"/>
    <w:rsid w:val="00017F8E"/>
    <w:rsid w:val="00031675"/>
    <w:rsid w:val="0003341E"/>
    <w:rsid w:val="000705F2"/>
    <w:rsid w:val="00072A09"/>
    <w:rsid w:val="000749A5"/>
    <w:rsid w:val="000754BD"/>
    <w:rsid w:val="00081469"/>
    <w:rsid w:val="000C4D86"/>
    <w:rsid w:val="000D7D2B"/>
    <w:rsid w:val="00137B42"/>
    <w:rsid w:val="00137E90"/>
    <w:rsid w:val="00160125"/>
    <w:rsid w:val="001773A5"/>
    <w:rsid w:val="00180EEC"/>
    <w:rsid w:val="00187A5E"/>
    <w:rsid w:val="001A13FB"/>
    <w:rsid w:val="001A2AAD"/>
    <w:rsid w:val="001B3B2D"/>
    <w:rsid w:val="001D50A1"/>
    <w:rsid w:val="001E0663"/>
    <w:rsid w:val="001F2BAD"/>
    <w:rsid w:val="00206452"/>
    <w:rsid w:val="002078C1"/>
    <w:rsid w:val="002112D1"/>
    <w:rsid w:val="002170AE"/>
    <w:rsid w:val="00265286"/>
    <w:rsid w:val="002660F3"/>
    <w:rsid w:val="00280CEE"/>
    <w:rsid w:val="002878E6"/>
    <w:rsid w:val="00297B31"/>
    <w:rsid w:val="002B2FC2"/>
    <w:rsid w:val="002C6A57"/>
    <w:rsid w:val="002D13F9"/>
    <w:rsid w:val="002F3AC8"/>
    <w:rsid w:val="00306A2E"/>
    <w:rsid w:val="003506A7"/>
    <w:rsid w:val="00357322"/>
    <w:rsid w:val="003650C0"/>
    <w:rsid w:val="003A3F2E"/>
    <w:rsid w:val="003C283E"/>
    <w:rsid w:val="00411325"/>
    <w:rsid w:val="0042242E"/>
    <w:rsid w:val="00422841"/>
    <w:rsid w:val="00442BA4"/>
    <w:rsid w:val="00465E9D"/>
    <w:rsid w:val="00467E2D"/>
    <w:rsid w:val="004A741D"/>
    <w:rsid w:val="004B607C"/>
    <w:rsid w:val="004C33E9"/>
    <w:rsid w:val="004C4FE3"/>
    <w:rsid w:val="004C7709"/>
    <w:rsid w:val="004D6437"/>
    <w:rsid w:val="004F776A"/>
    <w:rsid w:val="005307B7"/>
    <w:rsid w:val="00551031"/>
    <w:rsid w:val="0055202F"/>
    <w:rsid w:val="00552E5C"/>
    <w:rsid w:val="00557478"/>
    <w:rsid w:val="005813DE"/>
    <w:rsid w:val="00586FD2"/>
    <w:rsid w:val="005A70D4"/>
    <w:rsid w:val="005A74D2"/>
    <w:rsid w:val="005F225E"/>
    <w:rsid w:val="00632B45"/>
    <w:rsid w:val="00636E11"/>
    <w:rsid w:val="00643C80"/>
    <w:rsid w:val="006674E3"/>
    <w:rsid w:val="00696D99"/>
    <w:rsid w:val="006B706B"/>
    <w:rsid w:val="006D4801"/>
    <w:rsid w:val="006E313A"/>
    <w:rsid w:val="007164F9"/>
    <w:rsid w:val="00727903"/>
    <w:rsid w:val="007759CA"/>
    <w:rsid w:val="007916C3"/>
    <w:rsid w:val="00791D0E"/>
    <w:rsid w:val="007973C6"/>
    <w:rsid w:val="007B188E"/>
    <w:rsid w:val="007E13C2"/>
    <w:rsid w:val="007E7FBB"/>
    <w:rsid w:val="007F5DA3"/>
    <w:rsid w:val="00811059"/>
    <w:rsid w:val="0082160A"/>
    <w:rsid w:val="00827F7C"/>
    <w:rsid w:val="008672B3"/>
    <w:rsid w:val="008A35D5"/>
    <w:rsid w:val="008D02D7"/>
    <w:rsid w:val="00904DC1"/>
    <w:rsid w:val="00905AD0"/>
    <w:rsid w:val="009063B5"/>
    <w:rsid w:val="00906DD1"/>
    <w:rsid w:val="00906EFA"/>
    <w:rsid w:val="0091256E"/>
    <w:rsid w:val="00924E9B"/>
    <w:rsid w:val="00980DD3"/>
    <w:rsid w:val="009D68E9"/>
    <w:rsid w:val="009E18E6"/>
    <w:rsid w:val="00A041B0"/>
    <w:rsid w:val="00A3300B"/>
    <w:rsid w:val="00A37A77"/>
    <w:rsid w:val="00A50DC5"/>
    <w:rsid w:val="00A73FFB"/>
    <w:rsid w:val="00A80918"/>
    <w:rsid w:val="00A815BA"/>
    <w:rsid w:val="00A82926"/>
    <w:rsid w:val="00A9508F"/>
    <w:rsid w:val="00AB007D"/>
    <w:rsid w:val="00AB5269"/>
    <w:rsid w:val="00AC02DA"/>
    <w:rsid w:val="00AD58C9"/>
    <w:rsid w:val="00B31282"/>
    <w:rsid w:val="00B5232F"/>
    <w:rsid w:val="00B525DF"/>
    <w:rsid w:val="00B75D71"/>
    <w:rsid w:val="00B80530"/>
    <w:rsid w:val="00B8255B"/>
    <w:rsid w:val="00B949CA"/>
    <w:rsid w:val="00C022B3"/>
    <w:rsid w:val="00C31E13"/>
    <w:rsid w:val="00C4402C"/>
    <w:rsid w:val="00C51B01"/>
    <w:rsid w:val="00C67E9B"/>
    <w:rsid w:val="00C77AB5"/>
    <w:rsid w:val="00CA0CBB"/>
    <w:rsid w:val="00CC5A60"/>
    <w:rsid w:val="00CC7BB6"/>
    <w:rsid w:val="00D22182"/>
    <w:rsid w:val="00D35551"/>
    <w:rsid w:val="00D47C54"/>
    <w:rsid w:val="00D5301D"/>
    <w:rsid w:val="00DB00C9"/>
    <w:rsid w:val="00DB3D7A"/>
    <w:rsid w:val="00DC25D5"/>
    <w:rsid w:val="00E10B35"/>
    <w:rsid w:val="00E16A86"/>
    <w:rsid w:val="00E17C99"/>
    <w:rsid w:val="00E21677"/>
    <w:rsid w:val="00E23BE6"/>
    <w:rsid w:val="00E6381F"/>
    <w:rsid w:val="00E75B7E"/>
    <w:rsid w:val="00E93243"/>
    <w:rsid w:val="00EA632F"/>
    <w:rsid w:val="00EB14B0"/>
    <w:rsid w:val="00EC25F6"/>
    <w:rsid w:val="00F0229F"/>
    <w:rsid w:val="00F14FD9"/>
    <w:rsid w:val="00F16B38"/>
    <w:rsid w:val="00F20327"/>
    <w:rsid w:val="00F24223"/>
    <w:rsid w:val="00F33B1A"/>
    <w:rsid w:val="00F37269"/>
    <w:rsid w:val="00F412A8"/>
    <w:rsid w:val="00F52DA6"/>
    <w:rsid w:val="00F66DF3"/>
    <w:rsid w:val="00F75A59"/>
    <w:rsid w:val="00FB5F6C"/>
    <w:rsid w:val="00FD1F40"/>
    <w:rsid w:val="00FF2AC9"/>
    <w:rsid w:val="00FF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478"/>
  </w:style>
  <w:style w:type="paragraph" w:styleId="Overskrift1">
    <w:name w:val="heading 1"/>
    <w:basedOn w:val="Normal"/>
    <w:next w:val="Normal"/>
    <w:qFormat/>
    <w:rsid w:val="00557478"/>
    <w:pPr>
      <w:keepNext/>
      <w:outlineLvl w:val="0"/>
    </w:pPr>
    <w:rPr>
      <w:sz w:val="28"/>
    </w:rPr>
  </w:style>
  <w:style w:type="paragraph" w:styleId="Overskrift2">
    <w:name w:val="heading 2"/>
    <w:basedOn w:val="Normal"/>
    <w:next w:val="Normal"/>
    <w:qFormat/>
    <w:rsid w:val="00557478"/>
    <w:pPr>
      <w:keepNext/>
      <w:outlineLvl w:val="1"/>
    </w:pPr>
    <w:rPr>
      <w:b/>
      <w:sz w:val="28"/>
      <w:u w:val="single"/>
    </w:rPr>
  </w:style>
  <w:style w:type="paragraph" w:styleId="Overskrift3">
    <w:name w:val="heading 3"/>
    <w:basedOn w:val="Normal"/>
    <w:next w:val="Normal"/>
    <w:qFormat/>
    <w:rsid w:val="00557478"/>
    <w:pPr>
      <w:keepNext/>
      <w:outlineLvl w:val="2"/>
    </w:pPr>
    <w:rPr>
      <w:rFonts w:ascii="Maiandra GD" w:hAnsi="Maiandra GD"/>
      <w:b/>
      <w:sz w:val="28"/>
    </w:rPr>
  </w:style>
  <w:style w:type="paragraph" w:styleId="Overskrift4">
    <w:name w:val="heading 4"/>
    <w:basedOn w:val="Normal"/>
    <w:next w:val="Normal"/>
    <w:qFormat/>
    <w:rsid w:val="00557478"/>
    <w:pPr>
      <w:keepNext/>
      <w:outlineLvl w:val="3"/>
    </w:pPr>
    <w:rPr>
      <w:rFonts w:ascii="Maiandra GD" w:hAnsi="Maiandra GD"/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557478"/>
    <w:rPr>
      <w:sz w:val="28"/>
    </w:rPr>
  </w:style>
  <w:style w:type="paragraph" w:styleId="Sidehoved">
    <w:name w:val="header"/>
    <w:basedOn w:val="Normal"/>
    <w:rsid w:val="0055747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557478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D530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9063B5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442B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onika.on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se@bod.d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monika.one" TargetMode="External"/><Relationship Id="rId4" Type="http://schemas.openxmlformats.org/officeDocument/2006/relationships/hyperlink" Target="mailto:mail@monika.on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ugere\Bruger\Documents\Skabeloner\Hjemmesider\Skabelon%20Hjemmeside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2C2B8-DD36-4B66-A817-36CAA166A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HjemmesideR.dotx</Template>
  <TotalTime>2</TotalTime>
  <Pages>1</Pages>
  <Words>36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Tryg-Baltica  Forsikring A/S</vt:lpstr>
    </vt:vector>
  </TitlesOfParts>
  <Company>Raagaards alle</Company>
  <LinksUpToDate>false</LinksUpToDate>
  <CharactersWithSpaces>260</CharactersWithSpaces>
  <SharedDoc>false</SharedDoc>
  <HLinks>
    <vt:vector size="12" baseType="variant"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http://capo-dk.blogspot.com/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http://picasaweb.google.dk/capodk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Tryg-Baltica  Forsikring A/S</dc:title>
  <dc:creator>Monika L. Petersen</dc:creator>
  <cp:lastModifiedBy>Monika L. Petersen</cp:lastModifiedBy>
  <cp:revision>4</cp:revision>
  <cp:lastPrinted>2021-02-16T14:04:00Z</cp:lastPrinted>
  <dcterms:created xsi:type="dcterms:W3CDTF">2021-03-14T14:00:00Z</dcterms:created>
  <dcterms:modified xsi:type="dcterms:W3CDTF">2021-03-17T11:45:00Z</dcterms:modified>
</cp:coreProperties>
</file>