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C67E9B" w:rsidRDefault="00C67E9B" w:rsidP="00072A09"/>
    <w:p w:rsidR="00C67E9B" w:rsidRDefault="00C67E9B" w:rsidP="00072A09"/>
    <w:p w:rsidR="00C67E9B" w:rsidRDefault="00C67E9B" w:rsidP="00072A09"/>
    <w:p w:rsidR="00CA0CBB" w:rsidRDefault="00F66DF3" w:rsidP="00696D99">
      <w:pPr>
        <w:ind w:left="1985"/>
        <w:rPr>
          <w:rFonts w:ascii="Verdana" w:hAnsi="Verdana"/>
          <w:b/>
          <w:color w:val="95B3D7" w:themeColor="accent1" w:themeTint="99"/>
          <w:sz w:val="28"/>
          <w:szCs w:val="28"/>
        </w:rPr>
      </w:pPr>
      <w:r>
        <w:rPr>
          <w:rFonts w:ascii="Verdana" w:hAnsi="Verdana"/>
          <w:b/>
          <w:color w:val="95B3D7" w:themeColor="accent1" w:themeTint="99"/>
          <w:sz w:val="28"/>
          <w:szCs w:val="28"/>
        </w:rPr>
        <w:t>ANMELDELSE AF</w:t>
      </w:r>
    </w:p>
    <w:p w:rsidR="00F66DF3" w:rsidRDefault="00F66DF3" w:rsidP="00696D99">
      <w:pPr>
        <w:ind w:left="1985"/>
        <w:rPr>
          <w:rFonts w:ascii="Verdana" w:hAnsi="Verdana"/>
          <w:b/>
          <w:color w:val="95B3D7" w:themeColor="accent1" w:themeTint="99"/>
          <w:sz w:val="28"/>
          <w:szCs w:val="28"/>
        </w:rPr>
      </w:pPr>
      <w:r>
        <w:rPr>
          <w:rFonts w:ascii="Verdana" w:hAnsi="Verdana"/>
          <w:b/>
          <w:color w:val="95B3D7" w:themeColor="accent1" w:themeTint="99"/>
          <w:sz w:val="28"/>
          <w:szCs w:val="28"/>
        </w:rPr>
        <w:t>”Frø til spiring - for bedre balance i livet”</w:t>
      </w:r>
    </w:p>
    <w:p w:rsidR="00F66DF3" w:rsidRDefault="00F66DF3" w:rsidP="00696D99">
      <w:pPr>
        <w:ind w:left="1985"/>
        <w:rPr>
          <w:rFonts w:ascii="Verdana" w:hAnsi="Verdana"/>
          <w:b/>
          <w:color w:val="95B3D7" w:themeColor="accent1" w:themeTint="99"/>
          <w:sz w:val="28"/>
          <w:szCs w:val="28"/>
        </w:rPr>
      </w:pPr>
    </w:p>
    <w:p w:rsidR="00F66DF3" w:rsidRDefault="00F66DF3" w:rsidP="00696D99">
      <w:pPr>
        <w:ind w:left="1985"/>
        <w:rPr>
          <w:rFonts w:ascii="Verdana" w:hAnsi="Verdana"/>
          <w:b/>
          <w:color w:val="95B3D7" w:themeColor="accent1" w:themeTint="99"/>
          <w:sz w:val="28"/>
          <w:szCs w:val="28"/>
        </w:rPr>
      </w:pPr>
      <w:r>
        <w:rPr>
          <w:rFonts w:ascii="Verdana" w:hAnsi="Verdana"/>
          <w:b/>
          <w:color w:val="95B3D7" w:themeColor="accent1" w:themeTint="99"/>
          <w:sz w:val="28"/>
          <w:szCs w:val="28"/>
        </w:rPr>
        <w:t xml:space="preserve">sendes til </w:t>
      </w:r>
      <w:hyperlink r:id="rId8" w:history="1">
        <w:r w:rsidRPr="001213B3">
          <w:rPr>
            <w:rStyle w:val="Hyperlink"/>
            <w:rFonts w:ascii="Verdana" w:hAnsi="Verdana"/>
            <w:b/>
            <w:sz w:val="28"/>
            <w:szCs w:val="28"/>
          </w:rPr>
          <w:t>presse@monika.one</w:t>
        </w:r>
      </w:hyperlink>
    </w:p>
    <w:p w:rsidR="00F66DF3" w:rsidRDefault="00F66DF3" w:rsidP="00696D99">
      <w:pPr>
        <w:ind w:left="1985"/>
        <w:rPr>
          <w:rFonts w:ascii="Verdana" w:hAnsi="Verdana"/>
          <w:b/>
          <w:color w:val="95B3D7" w:themeColor="accent1" w:themeTint="99"/>
          <w:sz w:val="28"/>
          <w:szCs w:val="28"/>
        </w:rPr>
      </w:pPr>
    </w:p>
    <w:p w:rsidR="00F66DF3" w:rsidRPr="00017F8E" w:rsidRDefault="00F66DF3" w:rsidP="00696D99">
      <w:pPr>
        <w:ind w:left="1985"/>
        <w:rPr>
          <w:rFonts w:ascii="Verdana" w:hAnsi="Verdana"/>
          <w:b/>
          <w:color w:val="95B3D7" w:themeColor="accent1" w:themeTint="99"/>
          <w:sz w:val="28"/>
          <w:szCs w:val="28"/>
        </w:rPr>
      </w:pPr>
    </w:p>
    <w:p w:rsidR="00CA0CBB" w:rsidRDefault="00CA0CBB" w:rsidP="00306A2E">
      <w:pPr>
        <w:ind w:left="4253"/>
        <w:rPr>
          <w:rFonts w:ascii="Verdana" w:hAnsi="Verdana"/>
          <w:b/>
          <w:sz w:val="28"/>
          <w:szCs w:val="28"/>
        </w:rPr>
      </w:pPr>
    </w:p>
    <w:p w:rsidR="00CA0CBB" w:rsidRDefault="00CA0CBB" w:rsidP="00306A2E">
      <w:pPr>
        <w:ind w:left="4253"/>
        <w:rPr>
          <w:rFonts w:ascii="Verdana" w:hAnsi="Verdana"/>
          <w:b/>
          <w:sz w:val="28"/>
          <w:szCs w:val="28"/>
        </w:rPr>
      </w:pPr>
    </w:p>
    <w:p w:rsidR="00CA0CBB" w:rsidRPr="00CA0CBB" w:rsidRDefault="00CA0CBB" w:rsidP="00306A2E">
      <w:pPr>
        <w:ind w:left="4253"/>
        <w:rPr>
          <w:rFonts w:ascii="Verdana" w:hAnsi="Verdana"/>
          <w:b/>
          <w:sz w:val="28"/>
          <w:szCs w:val="28"/>
        </w:rPr>
      </w:pPr>
    </w:p>
    <w:p w:rsidR="00072A09" w:rsidRPr="00072A09" w:rsidRDefault="00072A09" w:rsidP="00306A2E">
      <w:pPr>
        <w:ind w:left="4253"/>
      </w:pPr>
    </w:p>
    <w:p w:rsidR="00072A09" w:rsidRPr="00072A09" w:rsidRDefault="00072A09" w:rsidP="00306A2E">
      <w:pPr>
        <w:ind w:left="4253"/>
      </w:pPr>
    </w:p>
    <w:p w:rsidR="00072A09" w:rsidRPr="00072A09" w:rsidRDefault="00072A09" w:rsidP="00306A2E">
      <w:pPr>
        <w:ind w:left="4253"/>
      </w:pPr>
    </w:p>
    <w:p w:rsidR="00072A09" w:rsidRPr="00072A09" w:rsidRDefault="00EB14B0" w:rsidP="00306A2E">
      <w:pPr>
        <w:ind w:left="4253"/>
      </w:pPr>
      <w:r>
        <w:t xml:space="preserve">    </w:t>
      </w:r>
      <w:r w:rsidR="00306A2E">
        <w:t xml:space="preserve">                  </w:t>
      </w:r>
      <w:r>
        <w:t xml:space="preserve">     </w:t>
      </w:r>
    </w:p>
    <w:p w:rsidR="00072A09" w:rsidRPr="00072A09" w:rsidRDefault="00072A09" w:rsidP="00072A09"/>
    <w:p w:rsidR="00072A09" w:rsidRPr="00072A09" w:rsidRDefault="00072A09" w:rsidP="00072A09"/>
    <w:p w:rsidR="00072A09" w:rsidRPr="00072A09" w:rsidRDefault="00072A09" w:rsidP="00072A09"/>
    <w:p w:rsidR="00072A09" w:rsidRPr="00072A09" w:rsidRDefault="00072A09" w:rsidP="00072A09"/>
    <w:p w:rsidR="00072A09" w:rsidRPr="00072A09" w:rsidRDefault="00072A09" w:rsidP="00072A09"/>
    <w:p w:rsidR="00072A09" w:rsidRPr="00072A09" w:rsidRDefault="00072A09" w:rsidP="00072A09"/>
    <w:p w:rsidR="00072A09" w:rsidRPr="00072A09" w:rsidRDefault="00072A09" w:rsidP="00072A09"/>
    <w:p w:rsidR="00072A09" w:rsidRPr="00072A09" w:rsidRDefault="00072A09" w:rsidP="00072A09"/>
    <w:p w:rsidR="00072A09" w:rsidRDefault="00072A09" w:rsidP="00072A09"/>
    <w:p w:rsidR="005F225E" w:rsidRPr="00072A09" w:rsidRDefault="005F225E" w:rsidP="00072A09">
      <w:pPr>
        <w:tabs>
          <w:tab w:val="left" w:pos="3570"/>
        </w:tabs>
      </w:pPr>
    </w:p>
    <w:sectPr w:rsidR="005F225E" w:rsidRPr="00072A09" w:rsidSect="00EB14B0">
      <w:headerReference w:type="default" r:id="rId9"/>
      <w:footerReference w:type="default" r:id="rId10"/>
      <w:pgSz w:w="11906" w:h="16838" w:code="9"/>
      <w:pgMar w:top="340" w:right="424" w:bottom="680" w:left="284" w:header="567" w:footer="567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5AD0" w:rsidRDefault="00905AD0">
      <w:r>
        <w:separator/>
      </w:r>
    </w:p>
  </w:endnote>
  <w:endnote w:type="continuationSeparator" w:id="0">
    <w:p w:rsidR="00905AD0" w:rsidRDefault="00905A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3F9" w:rsidRPr="00AB5269" w:rsidRDefault="00EA632F" w:rsidP="002878E6">
    <w:pPr>
      <w:pStyle w:val="Overskrift4"/>
      <w:ind w:left="142"/>
      <w:jc w:val="right"/>
      <w:rPr>
        <w:color w:val="548DD4" w:themeColor="text2" w:themeTint="99"/>
        <w:sz w:val="22"/>
        <w:szCs w:val="22"/>
        <w:lang w:val="en-GB"/>
      </w:rPr>
    </w:pPr>
    <w:r w:rsidRPr="00EA632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left:0;text-align:left;margin-left:445.4pt;margin-top:-36.5pt;width:107.9pt;height:73.5pt;z-index:251660288" filled="f" stroked="f">
          <v:textbox>
            <w:txbxContent>
              <w:p w:rsidR="00696D99" w:rsidRDefault="00696D99">
                <w:r>
                  <w:rPr>
                    <w:noProof/>
                  </w:rPr>
                  <w:drawing>
                    <wp:inline distT="0" distB="0" distL="0" distR="0">
                      <wp:extent cx="952500" cy="714375"/>
                      <wp:effectExtent l="133350" t="57150" r="114300" b="676275"/>
                      <wp:docPr id="15" name="Billede 14" descr="2020 Monika Portræt 15032020 redigeret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2020 Monika Portræt 15032020 redigeret.jpg"/>
                              <pic:cNvPicPr/>
                            </pic:nvPicPr>
                            <pic:blipFill>
                              <a:blip r:embed="rId1"/>
                              <a:srcRect l="19520" r="540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2500" cy="714375"/>
                              </a:xfrm>
                              <a:prstGeom prst="ellipse">
                                <a:avLst/>
                              </a:prstGeom>
                              <a:ln w="63500" cap="rnd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>
                                <a:outerShdw blurRad="381000" dist="292100" dir="5400000" sx="-80000" sy="-18000" rotWithShape="0">
                                  <a:srgbClr val="000000">
                                    <a:alpha val="22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contrasting" dir="t">
                                  <a:rot lat="0" lon="0" rev="3000000"/>
                                </a:lightRig>
                              </a:scene3d>
                              <a:sp3d contourW="7620">
                                <a:bevelT w="95250" h="31750"/>
                                <a:contourClr>
                                  <a:srgbClr val="333333"/>
                                </a:contourClr>
                              </a:sp3d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EA632F">
      <w:rPr>
        <w:noProof/>
      </w:rPr>
      <w:pict>
        <v:shape id="_x0000_s2064" type="#_x0000_t202" style="position:absolute;left:0;text-align:left;margin-left:36.8pt;margin-top:-11.6pt;width:46.5pt;height:40.9pt;z-index:251659264" filled="f" stroked="f">
          <v:textbox>
            <w:txbxContent>
              <w:p w:rsidR="00696D99" w:rsidRDefault="00696D99">
                <w:r w:rsidRPr="00696D99">
                  <w:rPr>
                    <w:noProof/>
                  </w:rPr>
                  <w:drawing>
                    <wp:inline distT="0" distB="0" distL="0" distR="0">
                      <wp:extent cx="398145" cy="440501"/>
                      <wp:effectExtent l="19050" t="0" r="1905" b="0"/>
                      <wp:docPr id="13" name="Billede 1" descr="qi-go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qi-go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>
                                <a:duotone>
                                  <a:prstClr val="black"/>
                                  <a:schemeClr val="accent1">
                                    <a:tint val="45000"/>
                                    <a:satMod val="400000"/>
                                  </a:schemeClr>
                                </a:duotone>
                              </a:blip>
                              <a:srcRect r="5085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98145" cy="44050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6.5pt;height:6.25pt" o:hrpct="0" o:hralign="center" o:hr="t">
          <v:imagedata r:id="rId3" o:title="BD15185_"/>
        </v:shape>
      </w:pict>
    </w:r>
  </w:p>
  <w:p w:rsidR="002078C1" w:rsidRPr="005F225E" w:rsidRDefault="00924E9B" w:rsidP="00696D99">
    <w:pPr>
      <w:pStyle w:val="Sidehoved"/>
      <w:rPr>
        <w:rFonts w:asciiTheme="majorHAnsi" w:hAnsiTheme="majorHAnsi"/>
        <w:color w:val="548DD4" w:themeColor="text2" w:themeTint="99"/>
        <w:sz w:val="18"/>
        <w:szCs w:val="18"/>
        <w:lang w:val="en-GB"/>
      </w:rPr>
    </w:pPr>
    <w:r>
      <w:rPr>
        <w:rFonts w:asciiTheme="majorHAnsi" w:hAnsiTheme="majorHAnsi"/>
        <w:color w:val="548DD4" w:themeColor="text2" w:themeTint="99"/>
        <w:sz w:val="18"/>
        <w:szCs w:val="18"/>
        <w:lang w:val="en-GB"/>
      </w:rPr>
      <w:t xml:space="preserve"> </w:t>
    </w:r>
    <w:r w:rsidR="00696D99">
      <w:rPr>
        <w:rFonts w:asciiTheme="majorHAnsi" w:hAnsiTheme="majorHAnsi"/>
        <w:color w:val="548DD4" w:themeColor="text2" w:themeTint="99"/>
        <w:sz w:val="18"/>
        <w:szCs w:val="18"/>
        <w:lang w:val="en-GB"/>
      </w:rPr>
      <w:t xml:space="preserve">                                           </w:t>
    </w:r>
    <w:r w:rsidR="002078C1" w:rsidRPr="005F225E">
      <w:rPr>
        <w:rFonts w:asciiTheme="majorHAnsi" w:hAnsiTheme="majorHAnsi"/>
        <w:color w:val="548DD4" w:themeColor="text2" w:themeTint="99"/>
        <w:sz w:val="18"/>
        <w:szCs w:val="18"/>
        <w:lang w:val="en-GB"/>
      </w:rPr>
      <w:t xml:space="preserve">Monika L. Petersen   </w:t>
    </w:r>
    <w:r w:rsidR="002078C1" w:rsidRPr="005F225E">
      <w:rPr>
        <w:rFonts w:asciiTheme="majorHAnsi" w:hAnsiTheme="majorHAnsi"/>
        <w:color w:val="548DD4" w:themeColor="text2" w:themeTint="99"/>
        <w:sz w:val="18"/>
        <w:szCs w:val="18"/>
      </w:rPr>
      <w:t xml:space="preserve">26297151   </w:t>
    </w:r>
    <w:hyperlink r:id="rId4" w:history="1">
      <w:r w:rsidR="002078C1" w:rsidRPr="005F225E">
        <w:rPr>
          <w:rFonts w:asciiTheme="majorHAnsi" w:hAnsiTheme="majorHAnsi"/>
          <w:color w:val="548DD4" w:themeColor="text2" w:themeTint="99"/>
          <w:sz w:val="18"/>
          <w:szCs w:val="18"/>
        </w:rPr>
        <w:t>mail@monika.one</w:t>
      </w:r>
    </w:hyperlink>
    <w:r w:rsidR="002078C1" w:rsidRPr="005F225E">
      <w:rPr>
        <w:rFonts w:asciiTheme="majorHAnsi" w:hAnsiTheme="majorHAnsi"/>
        <w:sz w:val="18"/>
        <w:szCs w:val="18"/>
      </w:rPr>
      <w:t xml:space="preserve">   </w:t>
    </w:r>
    <w:hyperlink r:id="rId5" w:history="1">
      <w:r w:rsidR="002078C1" w:rsidRPr="005F225E">
        <w:rPr>
          <w:rFonts w:asciiTheme="majorHAnsi" w:hAnsiTheme="majorHAnsi"/>
          <w:color w:val="548DD4" w:themeColor="text2" w:themeTint="99"/>
          <w:sz w:val="18"/>
          <w:szCs w:val="18"/>
          <w:lang w:val="en-GB"/>
        </w:rPr>
        <w:t>www.monika.one</w:t>
      </w:r>
    </w:hyperlink>
    <w:r w:rsidR="002078C1">
      <w:t xml:space="preserve">   </w:t>
    </w:r>
    <w:r w:rsidR="002078C1" w:rsidRPr="005F225E">
      <w:rPr>
        <w:rFonts w:asciiTheme="majorHAnsi" w:hAnsiTheme="majorHAnsi"/>
        <w:color w:val="548DD4" w:themeColor="text2" w:themeTint="99"/>
        <w:sz w:val="18"/>
        <w:szCs w:val="18"/>
        <w:lang w:val="en-GB"/>
      </w:rPr>
      <w:t>www.qigongsilke.dk</w:t>
    </w:r>
  </w:p>
  <w:p w:rsidR="002D13F9" w:rsidRPr="002D13F9" w:rsidRDefault="00072A09" w:rsidP="002D13F9">
    <w:pPr>
      <w:pStyle w:val="Overskrift4"/>
      <w:jc w:val="center"/>
      <w:rPr>
        <w:b w:val="0"/>
        <w:color w:val="548DD4" w:themeColor="text2" w:themeTint="99"/>
        <w:sz w:val="18"/>
        <w:szCs w:val="18"/>
        <w:lang w:val="en-GB"/>
      </w:rPr>
    </w:pPr>
    <w:r>
      <w:rPr>
        <w:b w:val="0"/>
        <w:color w:val="548DD4" w:themeColor="text2" w:themeTint="99"/>
        <w:sz w:val="18"/>
        <w:szCs w:val="18"/>
      </w:rPr>
      <w:t xml:space="preserve"> </w:t>
    </w:r>
    <w:r w:rsidR="002D13F9" w:rsidRPr="005A74D2">
      <w:rPr>
        <w:b w:val="0"/>
        <w:color w:val="548DD4" w:themeColor="text2" w:themeTint="99"/>
        <w:sz w:val="18"/>
        <w:szCs w:val="18"/>
      </w:rPr>
      <w:t xml:space="preserve">          </w:t>
    </w:r>
    <w:r w:rsidR="002D13F9" w:rsidRPr="005A74D2">
      <w:rPr>
        <w:b w:val="0"/>
        <w:color w:val="548DD4" w:themeColor="text2" w:themeTint="99"/>
        <w:sz w:val="21"/>
        <w:szCs w:val="21"/>
      </w:rPr>
      <w:t xml:space="preserve">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5AD0" w:rsidRDefault="00905AD0">
      <w:r>
        <w:separator/>
      </w:r>
    </w:p>
  </w:footnote>
  <w:footnote w:type="continuationSeparator" w:id="0">
    <w:p w:rsidR="00905AD0" w:rsidRDefault="00905A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269" w:rsidRPr="00904DC1" w:rsidRDefault="00EA632F" w:rsidP="00017F8E">
    <w:pPr>
      <w:pStyle w:val="Overskrift3"/>
      <w:ind w:left="1985"/>
      <w:rPr>
        <w:rFonts w:ascii="Bradley Hand ITC" w:hAnsi="Bradley Hand ITC"/>
        <w:i/>
        <w:shadow/>
        <w:color w:val="548DD4" w:themeColor="text2" w:themeTint="99"/>
        <w:spacing w:val="20"/>
        <w:sz w:val="48"/>
        <w:szCs w:val="48"/>
        <w:lang w:val="en-GB"/>
      </w:rPr>
    </w:pPr>
    <w:r w:rsidRPr="00EA632F">
      <w:rPr>
        <w:b w:val="0"/>
        <w:noProof/>
        <w:color w:val="548DD4" w:themeColor="text2" w:themeTint="99"/>
        <w:sz w:val="36"/>
        <w:szCs w:val="3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421.55pt;margin-top:-10.35pt;width:107pt;height:75pt;z-index:251658240" filled="f" stroked="f">
          <v:textbox style="mso-next-textbox:#_x0000_s2051">
            <w:txbxContent>
              <w:p w:rsidR="00AB5269" w:rsidRPr="002878E6" w:rsidRDefault="00AB5269" w:rsidP="00C67E9B">
                <w:pPr>
                  <w:jc w:val="center"/>
                  <w:rPr>
                    <w:rFonts w:asciiTheme="majorHAnsi" w:hAnsiTheme="majorHAnsi"/>
                    <w:color w:val="1F497D" w:themeColor="text2"/>
                    <w:sz w:val="18"/>
                    <w:szCs w:val="18"/>
                  </w:rPr>
                </w:pPr>
                <w:r w:rsidRPr="002878E6">
                  <w:rPr>
                    <w:noProof/>
                    <w:color w:val="1F497D" w:themeColor="text2"/>
                    <w:sz w:val="18"/>
                    <w:szCs w:val="18"/>
                  </w:rPr>
                  <w:drawing>
                    <wp:inline distT="0" distB="0" distL="0" distR="0">
                      <wp:extent cx="1071544" cy="897255"/>
                      <wp:effectExtent l="38100" t="0" r="14306" b="264795"/>
                      <wp:docPr id="2" name="Billede 1" descr="D:\Brugere\Bruger\Documents\Skabeloner\Brevpapir\Monika Logo_X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D:\Brugere\Bruger\Documents\Skabeloner\Brevpapir\Monika Logo_X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71366" cy="897106"/>
                              </a:xfrm>
                              <a:prstGeom prst="roundRect">
                                <a:avLst>
                                  <a:gd name="adj" fmla="val 8594"/>
                                </a:avLst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>
                                <a:noFill/>
                              </a:ln>
                              <a:effectLst>
                                <a:reflection blurRad="12700" stA="38000" endPos="28000" dist="5000" dir="5400000" sy="-100000" algn="bl" rotWithShape="0"/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w:r>
                <w:r w:rsidR="009E18E6" w:rsidRPr="00924E9B">
                  <w:rPr>
                    <w:rFonts w:asciiTheme="majorHAnsi" w:hAnsiTheme="majorHAnsi"/>
                    <w:color w:val="FFFFFF" w:themeColor="background1"/>
                    <w:sz w:val="18"/>
                    <w:szCs w:val="18"/>
                  </w:rPr>
                  <w:t>.</w:t>
                </w:r>
              </w:p>
            </w:txbxContent>
          </v:textbox>
        </v:shape>
      </w:pict>
    </w:r>
    <w:r w:rsidR="00017F8E" w:rsidRPr="00904DC1">
      <w:rPr>
        <w:rFonts w:ascii="Bradley Hand ITC" w:hAnsi="Bradley Hand ITC"/>
        <w:i/>
        <w:shadow/>
        <w:color w:val="548DD4" w:themeColor="text2" w:themeTint="99"/>
        <w:spacing w:val="20"/>
        <w:sz w:val="48"/>
        <w:szCs w:val="48"/>
        <w:lang w:val="en-GB"/>
      </w:rPr>
      <w:t>SK</w:t>
    </w:r>
    <w:r w:rsidR="00F66DF3">
      <w:rPr>
        <w:rFonts w:ascii="Bradley Hand ITC" w:hAnsi="Bradley Hand ITC"/>
        <w:i/>
        <w:shadow/>
        <w:color w:val="548DD4" w:themeColor="text2" w:themeTint="99"/>
        <w:spacing w:val="20"/>
        <w:sz w:val="48"/>
        <w:szCs w:val="48"/>
        <w:lang w:val="en-GB"/>
      </w:rPr>
      <w:t>RIV EN ANMELDELSE</w:t>
    </w:r>
    <w:r w:rsidR="002078C1" w:rsidRPr="00904DC1">
      <w:rPr>
        <w:rFonts w:ascii="Bradley Hand ITC" w:hAnsi="Bradley Hand ITC"/>
        <w:i/>
        <w:shadow/>
        <w:color w:val="FF0000"/>
        <w:spacing w:val="20"/>
        <w:sz w:val="48"/>
        <w:szCs w:val="48"/>
      </w:rPr>
      <w:t xml:space="preserve">                                             </w:t>
    </w:r>
  </w:p>
  <w:p w:rsidR="00C51B01" w:rsidRDefault="00EA632F" w:rsidP="005F225E">
    <w:pPr>
      <w:pStyle w:val="Sidehoved"/>
      <w:ind w:left="-1418" w:right="-14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68.75pt;height:4.75pt" o:hrpct="0" o:hralign="right" o:hr="t">
          <v:imagedata r:id="rId2" o:title="BD15185_"/>
        </v:shape>
      </w:pict>
    </w:r>
  </w:p>
  <w:p w:rsidR="00C51B01" w:rsidRDefault="002078C1" w:rsidP="001A13FB">
    <w:pPr>
      <w:pStyle w:val="Sidehoved"/>
      <w:rPr>
        <w:rFonts w:asciiTheme="majorHAnsi" w:hAnsiTheme="majorHAnsi"/>
        <w:color w:val="FF0000"/>
        <w:sz w:val="18"/>
        <w:szCs w:val="18"/>
        <w:lang w:val="en-GB"/>
      </w:rPr>
    </w:pPr>
    <w:r>
      <w:rPr>
        <w:rFonts w:asciiTheme="majorHAnsi" w:hAnsiTheme="majorHAnsi"/>
        <w:color w:val="FF0000"/>
        <w:sz w:val="18"/>
        <w:szCs w:val="18"/>
        <w:lang w:val="en-GB"/>
      </w:rPr>
      <w:tab/>
    </w:r>
    <w:r w:rsidRPr="002078C1">
      <w:rPr>
        <w:rFonts w:asciiTheme="majorHAnsi" w:hAnsiTheme="majorHAnsi"/>
        <w:color w:val="FF0000"/>
        <w:sz w:val="18"/>
        <w:szCs w:val="18"/>
        <w:lang w:val="en-GB"/>
      </w:rPr>
      <w:t xml:space="preserve"> </w:t>
    </w:r>
  </w:p>
  <w:p w:rsidR="002078C1" w:rsidRPr="002078C1" w:rsidRDefault="002078C1" w:rsidP="002078C1">
    <w:pPr>
      <w:pStyle w:val="Sidehoved"/>
      <w:rPr>
        <w:rFonts w:asciiTheme="majorHAnsi" w:hAnsiTheme="majorHAnsi"/>
        <w:color w:val="FF0000"/>
        <w:sz w:val="18"/>
        <w:szCs w:val="18"/>
        <w:lang w:val="en-GB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D1E03"/>
    <w:multiLevelType w:val="singleLevel"/>
    <w:tmpl w:val="33825686"/>
    <w:lvl w:ilvl="0">
      <w:start w:val="900"/>
      <w:numFmt w:val="decimalZero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1">
    <w:nsid w:val="233F56FD"/>
    <w:multiLevelType w:val="hybridMultilevel"/>
    <w:tmpl w:val="BFBE6100"/>
    <w:lvl w:ilvl="0" w:tplc="0406000B">
      <w:start w:val="1"/>
      <w:numFmt w:val="bullet"/>
      <w:lvlText w:val=""/>
      <w:lvlJc w:val="left"/>
      <w:pPr>
        <w:tabs>
          <w:tab w:val="num" w:pos="2019"/>
        </w:tabs>
        <w:ind w:left="2019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2739"/>
        </w:tabs>
        <w:ind w:left="2739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3459"/>
        </w:tabs>
        <w:ind w:left="345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4179"/>
        </w:tabs>
        <w:ind w:left="417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4899"/>
        </w:tabs>
        <w:ind w:left="489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5619"/>
        </w:tabs>
        <w:ind w:left="561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6339"/>
        </w:tabs>
        <w:ind w:left="633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7059"/>
        </w:tabs>
        <w:ind w:left="705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7779"/>
        </w:tabs>
        <w:ind w:left="7779" w:hanging="360"/>
      </w:pPr>
      <w:rPr>
        <w:rFonts w:ascii="Wingdings" w:hAnsi="Wingdings" w:hint="default"/>
      </w:rPr>
    </w:lvl>
  </w:abstractNum>
  <w:abstractNum w:abstractNumId="2">
    <w:nsid w:val="50F21A32"/>
    <w:multiLevelType w:val="singleLevel"/>
    <w:tmpl w:val="5204D77A"/>
    <w:lvl w:ilvl="0">
      <w:start w:val="2750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hint="default"/>
      </w:rPr>
    </w:lvl>
  </w:abstractNum>
  <w:abstractNum w:abstractNumId="3">
    <w:nsid w:val="68D051D3"/>
    <w:multiLevelType w:val="singleLevel"/>
    <w:tmpl w:val="898425A6"/>
    <w:lvl w:ilvl="0">
      <w:start w:val="900"/>
      <w:numFmt w:val="decimalZero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</w:abstractNum>
  <w:abstractNum w:abstractNumId="4">
    <w:nsid w:val="7EB64D80"/>
    <w:multiLevelType w:val="singleLevel"/>
    <w:tmpl w:val="DD34920A"/>
    <w:lvl w:ilvl="0">
      <w:start w:val="2791"/>
      <w:numFmt w:val="decimal"/>
      <w:lvlText w:val="%1"/>
      <w:lvlJc w:val="left"/>
      <w:pPr>
        <w:tabs>
          <w:tab w:val="num" w:pos="4410"/>
        </w:tabs>
        <w:ind w:left="4410" w:hanging="69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attachedTemplate r:id="rId1"/>
  <w:stylePaneFormatFilter w:val="3F01"/>
  <w:defaultTabStop w:val="1304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4034">
      <o:colormenu v:ext="edit" fill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05AD0"/>
    <w:rsid w:val="00006AA2"/>
    <w:rsid w:val="000101C0"/>
    <w:rsid w:val="00017F8E"/>
    <w:rsid w:val="00031675"/>
    <w:rsid w:val="0003341E"/>
    <w:rsid w:val="000705F2"/>
    <w:rsid w:val="00072A09"/>
    <w:rsid w:val="000754BD"/>
    <w:rsid w:val="00081469"/>
    <w:rsid w:val="000C4D86"/>
    <w:rsid w:val="000D7D2B"/>
    <w:rsid w:val="00137B42"/>
    <w:rsid w:val="00137E90"/>
    <w:rsid w:val="00160125"/>
    <w:rsid w:val="001773A5"/>
    <w:rsid w:val="00180EEC"/>
    <w:rsid w:val="00187A5E"/>
    <w:rsid w:val="001A13FB"/>
    <w:rsid w:val="001A2AAD"/>
    <w:rsid w:val="001D50A1"/>
    <w:rsid w:val="001E0663"/>
    <w:rsid w:val="001F2BAD"/>
    <w:rsid w:val="00206452"/>
    <w:rsid w:val="002078C1"/>
    <w:rsid w:val="002112D1"/>
    <w:rsid w:val="002170AE"/>
    <w:rsid w:val="002660F3"/>
    <w:rsid w:val="00280CEE"/>
    <w:rsid w:val="002878E6"/>
    <w:rsid w:val="00297B31"/>
    <w:rsid w:val="002B2FC2"/>
    <w:rsid w:val="002C6A57"/>
    <w:rsid w:val="002D13F9"/>
    <w:rsid w:val="002F3AC8"/>
    <w:rsid w:val="00306A2E"/>
    <w:rsid w:val="003506A7"/>
    <w:rsid w:val="00357322"/>
    <w:rsid w:val="003650C0"/>
    <w:rsid w:val="003A3F2E"/>
    <w:rsid w:val="003C283E"/>
    <w:rsid w:val="00411325"/>
    <w:rsid w:val="0042242E"/>
    <w:rsid w:val="00422841"/>
    <w:rsid w:val="00442BA4"/>
    <w:rsid w:val="00465E9D"/>
    <w:rsid w:val="00467E2D"/>
    <w:rsid w:val="004A741D"/>
    <w:rsid w:val="004C33E9"/>
    <w:rsid w:val="004C4FE3"/>
    <w:rsid w:val="004C7709"/>
    <w:rsid w:val="004D6437"/>
    <w:rsid w:val="004F776A"/>
    <w:rsid w:val="005307B7"/>
    <w:rsid w:val="00551031"/>
    <w:rsid w:val="0055202F"/>
    <w:rsid w:val="00552E5C"/>
    <w:rsid w:val="00557478"/>
    <w:rsid w:val="005813DE"/>
    <w:rsid w:val="00586FD2"/>
    <w:rsid w:val="005A70D4"/>
    <w:rsid w:val="005A74D2"/>
    <w:rsid w:val="005F225E"/>
    <w:rsid w:val="00632B45"/>
    <w:rsid w:val="00636E11"/>
    <w:rsid w:val="00643C80"/>
    <w:rsid w:val="00696D99"/>
    <w:rsid w:val="006B706B"/>
    <w:rsid w:val="006D4801"/>
    <w:rsid w:val="006E313A"/>
    <w:rsid w:val="00727903"/>
    <w:rsid w:val="007759CA"/>
    <w:rsid w:val="007916C3"/>
    <w:rsid w:val="00791D0E"/>
    <w:rsid w:val="007973C6"/>
    <w:rsid w:val="007B188E"/>
    <w:rsid w:val="007E13C2"/>
    <w:rsid w:val="007F5DA3"/>
    <w:rsid w:val="00811059"/>
    <w:rsid w:val="00827F7C"/>
    <w:rsid w:val="008672B3"/>
    <w:rsid w:val="008A35D5"/>
    <w:rsid w:val="008D02D7"/>
    <w:rsid w:val="00904DC1"/>
    <w:rsid w:val="00905AD0"/>
    <w:rsid w:val="009063B5"/>
    <w:rsid w:val="00906DD1"/>
    <w:rsid w:val="00906EFA"/>
    <w:rsid w:val="0091256E"/>
    <w:rsid w:val="00924E9B"/>
    <w:rsid w:val="00980DD3"/>
    <w:rsid w:val="009D68E9"/>
    <w:rsid w:val="009E18E6"/>
    <w:rsid w:val="00A041B0"/>
    <w:rsid w:val="00A3300B"/>
    <w:rsid w:val="00A37A77"/>
    <w:rsid w:val="00A50DC5"/>
    <w:rsid w:val="00A73FFB"/>
    <w:rsid w:val="00A80918"/>
    <w:rsid w:val="00A815BA"/>
    <w:rsid w:val="00A82926"/>
    <w:rsid w:val="00A9508F"/>
    <w:rsid w:val="00AB007D"/>
    <w:rsid w:val="00AB5269"/>
    <w:rsid w:val="00AC02DA"/>
    <w:rsid w:val="00AD58C9"/>
    <w:rsid w:val="00B31282"/>
    <w:rsid w:val="00B525DF"/>
    <w:rsid w:val="00B75D71"/>
    <w:rsid w:val="00B80530"/>
    <w:rsid w:val="00B8255B"/>
    <w:rsid w:val="00B949CA"/>
    <w:rsid w:val="00C022B3"/>
    <w:rsid w:val="00C31E13"/>
    <w:rsid w:val="00C4402C"/>
    <w:rsid w:val="00C51B01"/>
    <w:rsid w:val="00C67E9B"/>
    <w:rsid w:val="00C77AB5"/>
    <w:rsid w:val="00CA0CBB"/>
    <w:rsid w:val="00CC5A60"/>
    <w:rsid w:val="00CC7BB6"/>
    <w:rsid w:val="00D22182"/>
    <w:rsid w:val="00D35551"/>
    <w:rsid w:val="00D47C54"/>
    <w:rsid w:val="00D5301D"/>
    <w:rsid w:val="00DB00C9"/>
    <w:rsid w:val="00DB3D7A"/>
    <w:rsid w:val="00DC25D5"/>
    <w:rsid w:val="00E10B35"/>
    <w:rsid w:val="00E16A86"/>
    <w:rsid w:val="00E17C99"/>
    <w:rsid w:val="00E21677"/>
    <w:rsid w:val="00E23BE6"/>
    <w:rsid w:val="00E6381F"/>
    <w:rsid w:val="00E75B7E"/>
    <w:rsid w:val="00E93243"/>
    <w:rsid w:val="00EA632F"/>
    <w:rsid w:val="00EB14B0"/>
    <w:rsid w:val="00EC25F6"/>
    <w:rsid w:val="00F0229F"/>
    <w:rsid w:val="00F14FD9"/>
    <w:rsid w:val="00F16B38"/>
    <w:rsid w:val="00F20327"/>
    <w:rsid w:val="00F24223"/>
    <w:rsid w:val="00F33B1A"/>
    <w:rsid w:val="00F37269"/>
    <w:rsid w:val="00F412A8"/>
    <w:rsid w:val="00F52DA6"/>
    <w:rsid w:val="00F66DF3"/>
    <w:rsid w:val="00F75A59"/>
    <w:rsid w:val="00FB5F6C"/>
    <w:rsid w:val="00FD1F40"/>
    <w:rsid w:val="00FF2AC9"/>
    <w:rsid w:val="00FF7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57478"/>
  </w:style>
  <w:style w:type="paragraph" w:styleId="Overskrift1">
    <w:name w:val="heading 1"/>
    <w:basedOn w:val="Normal"/>
    <w:next w:val="Normal"/>
    <w:qFormat/>
    <w:rsid w:val="00557478"/>
    <w:pPr>
      <w:keepNext/>
      <w:outlineLvl w:val="0"/>
    </w:pPr>
    <w:rPr>
      <w:sz w:val="28"/>
    </w:rPr>
  </w:style>
  <w:style w:type="paragraph" w:styleId="Overskrift2">
    <w:name w:val="heading 2"/>
    <w:basedOn w:val="Normal"/>
    <w:next w:val="Normal"/>
    <w:qFormat/>
    <w:rsid w:val="00557478"/>
    <w:pPr>
      <w:keepNext/>
      <w:outlineLvl w:val="1"/>
    </w:pPr>
    <w:rPr>
      <w:b/>
      <w:sz w:val="28"/>
      <w:u w:val="single"/>
    </w:rPr>
  </w:style>
  <w:style w:type="paragraph" w:styleId="Overskrift3">
    <w:name w:val="heading 3"/>
    <w:basedOn w:val="Normal"/>
    <w:next w:val="Normal"/>
    <w:qFormat/>
    <w:rsid w:val="00557478"/>
    <w:pPr>
      <w:keepNext/>
      <w:outlineLvl w:val="2"/>
    </w:pPr>
    <w:rPr>
      <w:rFonts w:ascii="Maiandra GD" w:hAnsi="Maiandra GD"/>
      <w:b/>
      <w:sz w:val="28"/>
    </w:rPr>
  </w:style>
  <w:style w:type="paragraph" w:styleId="Overskrift4">
    <w:name w:val="heading 4"/>
    <w:basedOn w:val="Normal"/>
    <w:next w:val="Normal"/>
    <w:qFormat/>
    <w:rsid w:val="00557478"/>
    <w:pPr>
      <w:keepNext/>
      <w:outlineLvl w:val="3"/>
    </w:pPr>
    <w:rPr>
      <w:rFonts w:ascii="Maiandra GD" w:hAnsi="Maiandra GD"/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rsid w:val="00557478"/>
    <w:rPr>
      <w:sz w:val="28"/>
    </w:rPr>
  </w:style>
  <w:style w:type="paragraph" w:styleId="Sidehoved">
    <w:name w:val="header"/>
    <w:basedOn w:val="Normal"/>
    <w:rsid w:val="00557478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557478"/>
    <w:pPr>
      <w:tabs>
        <w:tab w:val="center" w:pos="4819"/>
        <w:tab w:val="right" w:pos="9638"/>
      </w:tabs>
    </w:pPr>
  </w:style>
  <w:style w:type="paragraph" w:styleId="Markeringsbobletekst">
    <w:name w:val="Balloon Text"/>
    <w:basedOn w:val="Normal"/>
    <w:semiHidden/>
    <w:rsid w:val="00D5301D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rsid w:val="009063B5"/>
    <w:rPr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442B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e@monika.on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gif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hyperlink" Target="http://www.monika.one" TargetMode="External"/><Relationship Id="rId4" Type="http://schemas.openxmlformats.org/officeDocument/2006/relationships/hyperlink" Target="mailto:mail@monika.on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rugere\Bruger\Documents\Skabeloner\Hjemmesider\Skabelon%20HjemmesideR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D9116A-25CE-476B-888A-19170AD64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Skabelon HjemmesideR.dotx</Template>
  <TotalTime>2</TotalTime>
  <Pages>1</Pages>
  <Words>25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Tryg-Baltica  Forsikring A/S</vt:lpstr>
    </vt:vector>
  </TitlesOfParts>
  <Company>Raagaards alle</Company>
  <LinksUpToDate>false</LinksUpToDate>
  <CharactersWithSpaces>179</CharactersWithSpaces>
  <SharedDoc>false</SharedDoc>
  <HLinks>
    <vt:vector size="12" baseType="variant">
      <vt:variant>
        <vt:i4>65612</vt:i4>
      </vt:variant>
      <vt:variant>
        <vt:i4>6</vt:i4>
      </vt:variant>
      <vt:variant>
        <vt:i4>0</vt:i4>
      </vt:variant>
      <vt:variant>
        <vt:i4>5</vt:i4>
      </vt:variant>
      <vt:variant>
        <vt:lpwstr>http://capo-dk.blogspot.com/</vt:lpwstr>
      </vt:variant>
      <vt:variant>
        <vt:lpwstr/>
      </vt:variant>
      <vt:variant>
        <vt:i4>524291</vt:i4>
      </vt:variant>
      <vt:variant>
        <vt:i4>3</vt:i4>
      </vt:variant>
      <vt:variant>
        <vt:i4>0</vt:i4>
      </vt:variant>
      <vt:variant>
        <vt:i4>5</vt:i4>
      </vt:variant>
      <vt:variant>
        <vt:lpwstr>http://picasaweb.google.dk/capodk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Tryg-Baltica  Forsikring A/S</dc:title>
  <dc:creator>Monika L. Petersen</dc:creator>
  <cp:lastModifiedBy>Monika L. Petersen</cp:lastModifiedBy>
  <cp:revision>1</cp:revision>
  <cp:lastPrinted>2021-02-16T14:04:00Z</cp:lastPrinted>
  <dcterms:created xsi:type="dcterms:W3CDTF">2021-03-14T13:55:00Z</dcterms:created>
  <dcterms:modified xsi:type="dcterms:W3CDTF">2021-03-14T13:57:00Z</dcterms:modified>
</cp:coreProperties>
</file>